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135A3D" w14:textId="7E0A0B45" w:rsidR="00EC3D7E" w:rsidRPr="00EC3D7E" w:rsidRDefault="00EC3D7E" w:rsidP="00EC3D7E">
      <w:pPr>
        <w:tabs>
          <w:tab w:val="left" w:pos="993"/>
        </w:tabs>
        <w:spacing w:before="0"/>
        <w:jc w:val="center"/>
        <w:rPr>
          <w:rFonts w:eastAsia="Arial" w:cs="Arial"/>
          <w:b/>
          <w:color w:val="000080"/>
          <w:sz w:val="28"/>
          <w:szCs w:val="28"/>
        </w:rPr>
      </w:pPr>
      <w:r w:rsidRPr="00EC3D7E">
        <w:rPr>
          <w:rFonts w:eastAsia="Arial" w:cs="Arial"/>
          <w:b/>
          <w:color w:val="333399"/>
          <w:sz w:val="28"/>
          <w:szCs w:val="28"/>
        </w:rPr>
        <w:t>Registration Form FEIF</w:t>
      </w:r>
      <w:r w:rsidRPr="00EC3D7E">
        <w:rPr>
          <w:rFonts w:eastAsia="Arial" w:cs="Arial"/>
          <w:b/>
          <w:i/>
          <w:color w:val="333399"/>
          <w:sz w:val="28"/>
          <w:szCs w:val="28"/>
        </w:rPr>
        <w:t xml:space="preserve"> </w:t>
      </w:r>
      <w:r w:rsidRPr="00EC3D7E">
        <w:rPr>
          <w:rFonts w:eastAsia="Arial" w:cs="Arial"/>
          <w:b/>
          <w:color w:val="000080"/>
          <w:sz w:val="28"/>
          <w:szCs w:val="28"/>
        </w:rPr>
        <w:t>Young Leaders’ Event</w:t>
      </w:r>
      <w:r w:rsidRPr="00EC3D7E">
        <w:rPr>
          <w:rFonts w:eastAsia="Arial" w:cs="Arial"/>
          <w:color w:val="333399"/>
          <w:sz w:val="28"/>
          <w:szCs w:val="28"/>
        </w:rPr>
        <w:br/>
      </w:r>
      <w:r w:rsidRPr="00EC3D7E">
        <w:rPr>
          <w:rFonts w:eastAsia="Arial" w:cs="Arial"/>
          <w:b/>
          <w:color w:val="000080"/>
          <w:sz w:val="28"/>
          <w:szCs w:val="28"/>
        </w:rPr>
        <w:t>4-6</w:t>
      </w:r>
      <w:r w:rsidRPr="00EC3D7E">
        <w:rPr>
          <w:rFonts w:eastAsia="Arial" w:cs="Arial"/>
          <w:b/>
          <w:color w:val="000080"/>
          <w:sz w:val="28"/>
          <w:szCs w:val="28"/>
          <w:vertAlign w:val="superscript"/>
        </w:rPr>
        <w:t>th</w:t>
      </w:r>
      <w:r w:rsidRPr="00EC3D7E">
        <w:rPr>
          <w:rFonts w:eastAsia="Arial" w:cs="Arial"/>
          <w:b/>
          <w:color w:val="000080"/>
          <w:sz w:val="28"/>
          <w:szCs w:val="28"/>
        </w:rPr>
        <w:t xml:space="preserve"> October 2024, Stockholm</w:t>
      </w:r>
    </w:p>
    <w:p w14:paraId="7D1CFAA7" w14:textId="77777777" w:rsidR="00EC3D7E" w:rsidRPr="00EC3D7E" w:rsidRDefault="00EC3D7E" w:rsidP="00EC3D7E">
      <w:pPr>
        <w:tabs>
          <w:tab w:val="left" w:pos="993"/>
        </w:tabs>
        <w:jc w:val="center"/>
        <w:rPr>
          <w:rFonts w:eastAsia="Arial" w:cs="Arial"/>
          <w:i/>
          <w:szCs w:val="20"/>
        </w:rPr>
      </w:pPr>
      <w:r w:rsidRPr="00EC3D7E">
        <w:rPr>
          <w:rFonts w:eastAsia="Arial" w:cs="Arial"/>
          <w:i/>
          <w:szCs w:val="20"/>
        </w:rPr>
        <w:t xml:space="preserve"> (one form per participant; please copy when more forms are needed)</w:t>
      </w:r>
      <w:r w:rsidRPr="00EC3D7E">
        <w:rPr>
          <w:rFonts w:eastAsia="Arial" w:cs="Arial"/>
          <w:i/>
          <w:szCs w:val="20"/>
        </w:rPr>
        <w:br/>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5"/>
        <w:gridCol w:w="6228"/>
      </w:tblGrid>
      <w:tr w:rsidR="00EC3D7E" w:rsidRPr="00EC3D7E" w14:paraId="0FB68EC4" w14:textId="77777777" w:rsidTr="00EC3D7E">
        <w:trPr>
          <w:trHeight w:val="850"/>
        </w:trPr>
        <w:tc>
          <w:tcPr>
            <w:tcW w:w="3265" w:type="dxa"/>
            <w:vAlign w:val="center"/>
          </w:tcPr>
          <w:p w14:paraId="5BC8C2FD" w14:textId="77777777" w:rsidR="00EC3D7E" w:rsidRPr="00EC3D7E" w:rsidRDefault="00EC3D7E" w:rsidP="00EC3D7E">
            <w:pPr>
              <w:pStyle w:val="berschrift2"/>
              <w:keepNext w:val="0"/>
              <w:widowControl w:val="0"/>
              <w:spacing w:before="60" w:after="60"/>
              <w:rPr>
                <w:rFonts w:eastAsia="Arial"/>
                <w:sz w:val="20"/>
                <w:szCs w:val="20"/>
              </w:rPr>
            </w:pPr>
            <w:r w:rsidRPr="00EC3D7E">
              <w:rPr>
                <w:rFonts w:eastAsia="Arial"/>
                <w:sz w:val="20"/>
                <w:szCs w:val="20"/>
              </w:rPr>
              <w:t>Full name:</w:t>
            </w:r>
          </w:p>
        </w:tc>
        <w:tc>
          <w:tcPr>
            <w:tcW w:w="6228" w:type="dxa"/>
            <w:vAlign w:val="center"/>
          </w:tcPr>
          <w:p w14:paraId="3FED5A86" w14:textId="77777777" w:rsidR="00EC3D7E" w:rsidRPr="00EC3D7E" w:rsidRDefault="00EC3D7E" w:rsidP="008A7DA3">
            <w:pPr>
              <w:widowControl w:val="0"/>
              <w:tabs>
                <w:tab w:val="left" w:pos="993"/>
              </w:tabs>
              <w:spacing w:before="60" w:after="60"/>
              <w:rPr>
                <w:rFonts w:eastAsia="Arial" w:cs="Arial"/>
                <w:szCs w:val="20"/>
              </w:rPr>
            </w:pPr>
          </w:p>
        </w:tc>
      </w:tr>
      <w:tr w:rsidR="00EC3D7E" w:rsidRPr="00EC3D7E" w14:paraId="600A4B4E" w14:textId="77777777" w:rsidTr="00EC3D7E">
        <w:trPr>
          <w:trHeight w:val="850"/>
        </w:trPr>
        <w:tc>
          <w:tcPr>
            <w:tcW w:w="3265" w:type="dxa"/>
            <w:vAlign w:val="center"/>
          </w:tcPr>
          <w:p w14:paraId="698F9EA3" w14:textId="77777777" w:rsidR="00EC3D7E" w:rsidRPr="00EC3D7E" w:rsidRDefault="00EC3D7E" w:rsidP="00EC3D7E">
            <w:pPr>
              <w:pStyle w:val="berschrift2"/>
              <w:keepNext w:val="0"/>
              <w:widowControl w:val="0"/>
              <w:spacing w:before="60" w:after="60"/>
              <w:rPr>
                <w:rFonts w:eastAsia="Arial"/>
                <w:sz w:val="20"/>
                <w:szCs w:val="20"/>
              </w:rPr>
            </w:pPr>
            <w:r w:rsidRPr="00EC3D7E">
              <w:rPr>
                <w:rFonts w:eastAsia="Arial"/>
                <w:sz w:val="20"/>
                <w:szCs w:val="20"/>
              </w:rPr>
              <w:t>Address:</w:t>
            </w:r>
          </w:p>
        </w:tc>
        <w:tc>
          <w:tcPr>
            <w:tcW w:w="6228" w:type="dxa"/>
            <w:vAlign w:val="center"/>
          </w:tcPr>
          <w:p w14:paraId="173B7BD5" w14:textId="77777777" w:rsidR="00EC3D7E" w:rsidRPr="00EC3D7E" w:rsidRDefault="00EC3D7E" w:rsidP="008A7DA3">
            <w:pPr>
              <w:widowControl w:val="0"/>
              <w:tabs>
                <w:tab w:val="left" w:pos="993"/>
              </w:tabs>
              <w:spacing w:before="60" w:after="60"/>
              <w:rPr>
                <w:rFonts w:eastAsia="Arial" w:cs="Arial"/>
                <w:szCs w:val="20"/>
              </w:rPr>
            </w:pPr>
          </w:p>
        </w:tc>
      </w:tr>
      <w:tr w:rsidR="00EC3D7E" w:rsidRPr="00EC3D7E" w14:paraId="429231FC" w14:textId="77777777" w:rsidTr="00EC3D7E">
        <w:trPr>
          <w:trHeight w:val="850"/>
        </w:trPr>
        <w:tc>
          <w:tcPr>
            <w:tcW w:w="3265" w:type="dxa"/>
            <w:vAlign w:val="center"/>
          </w:tcPr>
          <w:p w14:paraId="05F7E0A2" w14:textId="77777777" w:rsidR="00EC3D7E" w:rsidRPr="00EC3D7E" w:rsidRDefault="00EC3D7E" w:rsidP="00EC3D7E">
            <w:pPr>
              <w:pStyle w:val="berschrift2"/>
              <w:keepNext w:val="0"/>
              <w:widowControl w:val="0"/>
              <w:spacing w:before="60" w:after="60"/>
              <w:rPr>
                <w:rFonts w:eastAsia="Arial"/>
                <w:sz w:val="20"/>
                <w:szCs w:val="20"/>
              </w:rPr>
            </w:pPr>
            <w:r w:rsidRPr="00EC3D7E">
              <w:rPr>
                <w:rFonts w:eastAsia="Arial"/>
                <w:sz w:val="20"/>
                <w:szCs w:val="20"/>
              </w:rPr>
              <w:t>Postcode/Town:</w:t>
            </w:r>
          </w:p>
        </w:tc>
        <w:tc>
          <w:tcPr>
            <w:tcW w:w="6228" w:type="dxa"/>
            <w:vAlign w:val="center"/>
          </w:tcPr>
          <w:p w14:paraId="11714C8B" w14:textId="77777777" w:rsidR="00EC3D7E" w:rsidRPr="00EC3D7E" w:rsidRDefault="00EC3D7E" w:rsidP="008A7DA3">
            <w:pPr>
              <w:widowControl w:val="0"/>
              <w:tabs>
                <w:tab w:val="left" w:pos="993"/>
              </w:tabs>
              <w:spacing w:before="60" w:after="60"/>
              <w:rPr>
                <w:rFonts w:eastAsia="Arial" w:cs="Arial"/>
                <w:szCs w:val="20"/>
              </w:rPr>
            </w:pPr>
          </w:p>
        </w:tc>
      </w:tr>
      <w:tr w:rsidR="00EC3D7E" w:rsidRPr="00EC3D7E" w14:paraId="0A1C0D62" w14:textId="77777777" w:rsidTr="00EC3D7E">
        <w:trPr>
          <w:trHeight w:val="850"/>
        </w:trPr>
        <w:tc>
          <w:tcPr>
            <w:tcW w:w="3265" w:type="dxa"/>
            <w:vAlign w:val="center"/>
          </w:tcPr>
          <w:p w14:paraId="7D9460F1" w14:textId="77777777" w:rsidR="00EC3D7E" w:rsidRPr="00EC3D7E" w:rsidRDefault="00EC3D7E" w:rsidP="00EC3D7E">
            <w:pPr>
              <w:pStyle w:val="berschrift2"/>
              <w:keepNext w:val="0"/>
              <w:widowControl w:val="0"/>
              <w:spacing w:before="60" w:after="60"/>
              <w:rPr>
                <w:rFonts w:eastAsia="Arial"/>
                <w:sz w:val="20"/>
                <w:szCs w:val="20"/>
              </w:rPr>
            </w:pPr>
            <w:r w:rsidRPr="00EC3D7E">
              <w:rPr>
                <w:rFonts w:eastAsia="Arial"/>
                <w:sz w:val="20"/>
                <w:szCs w:val="20"/>
              </w:rPr>
              <w:t>Mobile phone:</w:t>
            </w:r>
          </w:p>
        </w:tc>
        <w:tc>
          <w:tcPr>
            <w:tcW w:w="6228" w:type="dxa"/>
            <w:vAlign w:val="center"/>
          </w:tcPr>
          <w:p w14:paraId="4057F9EF" w14:textId="77777777" w:rsidR="00EC3D7E" w:rsidRPr="00EC3D7E" w:rsidRDefault="00EC3D7E" w:rsidP="008A7DA3">
            <w:pPr>
              <w:widowControl w:val="0"/>
              <w:tabs>
                <w:tab w:val="left" w:pos="993"/>
              </w:tabs>
              <w:spacing w:before="60" w:after="60"/>
              <w:rPr>
                <w:rFonts w:eastAsia="Arial" w:cs="Arial"/>
                <w:szCs w:val="20"/>
              </w:rPr>
            </w:pPr>
          </w:p>
        </w:tc>
      </w:tr>
      <w:tr w:rsidR="00EC3D7E" w:rsidRPr="00EC3D7E" w14:paraId="6DD83885" w14:textId="77777777" w:rsidTr="00EC3D7E">
        <w:trPr>
          <w:trHeight w:val="850"/>
        </w:trPr>
        <w:tc>
          <w:tcPr>
            <w:tcW w:w="3265" w:type="dxa"/>
            <w:vAlign w:val="center"/>
          </w:tcPr>
          <w:p w14:paraId="713A2DFC" w14:textId="77777777" w:rsidR="00EC3D7E" w:rsidRPr="00EC3D7E" w:rsidRDefault="00EC3D7E" w:rsidP="00EC3D7E">
            <w:pPr>
              <w:pStyle w:val="berschrift2"/>
              <w:keepNext w:val="0"/>
              <w:widowControl w:val="0"/>
              <w:spacing w:before="60" w:after="60"/>
              <w:rPr>
                <w:rFonts w:eastAsia="Arial"/>
                <w:sz w:val="20"/>
                <w:szCs w:val="20"/>
              </w:rPr>
            </w:pPr>
            <w:r w:rsidRPr="00EC3D7E">
              <w:rPr>
                <w:rFonts w:eastAsia="Arial"/>
                <w:sz w:val="20"/>
                <w:szCs w:val="20"/>
              </w:rPr>
              <w:t>E-mail:</w:t>
            </w:r>
          </w:p>
        </w:tc>
        <w:tc>
          <w:tcPr>
            <w:tcW w:w="6228" w:type="dxa"/>
            <w:vAlign w:val="center"/>
          </w:tcPr>
          <w:p w14:paraId="6002FE07" w14:textId="77777777" w:rsidR="00EC3D7E" w:rsidRPr="00EC3D7E" w:rsidRDefault="00EC3D7E" w:rsidP="008A7DA3">
            <w:pPr>
              <w:widowControl w:val="0"/>
              <w:tabs>
                <w:tab w:val="left" w:pos="993"/>
              </w:tabs>
              <w:spacing w:before="60" w:after="60"/>
              <w:rPr>
                <w:rFonts w:eastAsia="Arial" w:cs="Arial"/>
                <w:szCs w:val="20"/>
              </w:rPr>
            </w:pPr>
          </w:p>
        </w:tc>
      </w:tr>
      <w:tr w:rsidR="00EC3D7E" w:rsidRPr="00EC3D7E" w14:paraId="21236A5D" w14:textId="77777777" w:rsidTr="00EC3D7E">
        <w:trPr>
          <w:trHeight w:val="850"/>
        </w:trPr>
        <w:tc>
          <w:tcPr>
            <w:tcW w:w="3265" w:type="dxa"/>
            <w:vAlign w:val="center"/>
          </w:tcPr>
          <w:p w14:paraId="1AFD2853" w14:textId="77777777" w:rsidR="00EC3D7E" w:rsidRPr="00EC3D7E" w:rsidRDefault="00EC3D7E" w:rsidP="00EC3D7E">
            <w:pPr>
              <w:pStyle w:val="berschrift2"/>
              <w:keepNext w:val="0"/>
              <w:widowControl w:val="0"/>
              <w:spacing w:before="60" w:after="60"/>
              <w:rPr>
                <w:rFonts w:eastAsia="Arial"/>
                <w:sz w:val="20"/>
                <w:szCs w:val="20"/>
              </w:rPr>
            </w:pPr>
            <w:r w:rsidRPr="00EC3D7E">
              <w:rPr>
                <w:rFonts w:eastAsia="Arial"/>
                <w:sz w:val="20"/>
                <w:szCs w:val="20"/>
              </w:rPr>
              <w:t>Date of birth:</w:t>
            </w:r>
          </w:p>
        </w:tc>
        <w:tc>
          <w:tcPr>
            <w:tcW w:w="6228" w:type="dxa"/>
            <w:vAlign w:val="center"/>
          </w:tcPr>
          <w:p w14:paraId="7D00C21A" w14:textId="77777777" w:rsidR="00EC3D7E" w:rsidRPr="00EC3D7E" w:rsidRDefault="00EC3D7E" w:rsidP="008A7DA3">
            <w:pPr>
              <w:widowControl w:val="0"/>
              <w:tabs>
                <w:tab w:val="left" w:pos="993"/>
              </w:tabs>
              <w:spacing w:before="60" w:after="60"/>
              <w:rPr>
                <w:rFonts w:eastAsia="Arial" w:cs="Arial"/>
                <w:szCs w:val="20"/>
              </w:rPr>
            </w:pPr>
          </w:p>
        </w:tc>
      </w:tr>
      <w:tr w:rsidR="00EC3D7E" w:rsidRPr="00EC3D7E" w14:paraId="70976A9E" w14:textId="77777777" w:rsidTr="00EC3D7E">
        <w:trPr>
          <w:trHeight w:val="850"/>
        </w:trPr>
        <w:tc>
          <w:tcPr>
            <w:tcW w:w="3265" w:type="dxa"/>
            <w:vAlign w:val="center"/>
          </w:tcPr>
          <w:p w14:paraId="66B442A1" w14:textId="7AE784CA" w:rsidR="00EC3D7E" w:rsidRPr="00EC3D7E" w:rsidRDefault="00EC3D7E" w:rsidP="00EC3D7E">
            <w:pPr>
              <w:pStyle w:val="berschrift2"/>
              <w:keepNext w:val="0"/>
              <w:widowControl w:val="0"/>
              <w:spacing w:before="60" w:after="60"/>
              <w:rPr>
                <w:rFonts w:eastAsia="Arial"/>
                <w:sz w:val="20"/>
                <w:szCs w:val="20"/>
              </w:rPr>
            </w:pPr>
            <w:r w:rsidRPr="00EC3D7E">
              <w:rPr>
                <w:rFonts w:eastAsia="Arial"/>
                <w:sz w:val="20"/>
                <w:szCs w:val="20"/>
              </w:rPr>
              <w:t>Special dietary requirements</w:t>
            </w:r>
            <w:r>
              <w:rPr>
                <w:rFonts w:eastAsia="Arial"/>
                <w:sz w:val="20"/>
                <w:szCs w:val="20"/>
              </w:rPr>
              <w:t xml:space="preserve"> (allergies or intolerances only)</w:t>
            </w:r>
            <w:r w:rsidRPr="00EC3D7E">
              <w:rPr>
                <w:rFonts w:eastAsia="Arial"/>
                <w:sz w:val="20"/>
                <w:szCs w:val="20"/>
              </w:rPr>
              <w:t xml:space="preserve"> </w:t>
            </w:r>
          </w:p>
        </w:tc>
        <w:tc>
          <w:tcPr>
            <w:tcW w:w="6228" w:type="dxa"/>
            <w:vAlign w:val="center"/>
          </w:tcPr>
          <w:p w14:paraId="2C6D1A51" w14:textId="77777777" w:rsidR="00EC3D7E" w:rsidRPr="00EC3D7E" w:rsidRDefault="00EC3D7E" w:rsidP="008A7DA3">
            <w:pPr>
              <w:widowControl w:val="0"/>
              <w:tabs>
                <w:tab w:val="left" w:pos="993"/>
              </w:tabs>
              <w:spacing w:before="60" w:after="60"/>
              <w:rPr>
                <w:rFonts w:eastAsia="Arial" w:cs="Arial"/>
                <w:szCs w:val="20"/>
              </w:rPr>
            </w:pPr>
          </w:p>
        </w:tc>
      </w:tr>
      <w:tr w:rsidR="00EC3D7E" w:rsidRPr="00EC3D7E" w14:paraId="70A01B6E" w14:textId="77777777" w:rsidTr="00EC3D7E">
        <w:trPr>
          <w:trHeight w:val="850"/>
        </w:trPr>
        <w:tc>
          <w:tcPr>
            <w:tcW w:w="9493" w:type="dxa"/>
            <w:gridSpan w:val="2"/>
            <w:vAlign w:val="center"/>
          </w:tcPr>
          <w:p w14:paraId="7BE21D64" w14:textId="77777777" w:rsidR="00EC3D7E" w:rsidRPr="00EC3D7E" w:rsidRDefault="00EC3D7E" w:rsidP="008A7DA3">
            <w:pPr>
              <w:tabs>
                <w:tab w:val="left" w:pos="993"/>
              </w:tabs>
              <w:spacing w:before="60" w:after="60"/>
              <w:rPr>
                <w:rFonts w:eastAsia="Arial" w:cs="Arial"/>
                <w:b/>
                <w:i/>
                <w:szCs w:val="20"/>
              </w:rPr>
            </w:pPr>
            <w:r w:rsidRPr="00EC3D7E">
              <w:rPr>
                <w:rFonts w:eastAsia="Arial" w:cs="Arial"/>
                <w:b/>
                <w:i/>
                <w:szCs w:val="20"/>
              </w:rPr>
              <w:t>Details on costs and payment including deadlines can be found in the invitation.</w:t>
            </w:r>
          </w:p>
          <w:p w14:paraId="2C8E780B" w14:textId="77777777" w:rsidR="00EC3D7E" w:rsidRPr="00EC3D7E" w:rsidRDefault="00EC3D7E" w:rsidP="008A7DA3">
            <w:pPr>
              <w:tabs>
                <w:tab w:val="left" w:pos="993"/>
              </w:tabs>
              <w:spacing w:before="60" w:after="60"/>
              <w:rPr>
                <w:rFonts w:eastAsia="Arial" w:cs="Arial"/>
                <w:b/>
                <w:i/>
                <w:szCs w:val="20"/>
              </w:rPr>
            </w:pPr>
            <w:r w:rsidRPr="00EC3D7E">
              <w:rPr>
                <w:rFonts w:eastAsia="Arial" w:cs="Arial"/>
                <w:b/>
                <w:i/>
                <w:szCs w:val="20"/>
              </w:rPr>
              <w:t xml:space="preserve">Please note that your registration is not valid until your complete payment has been received; the amount due </w:t>
            </w:r>
            <w:proofErr w:type="gramStart"/>
            <w:r w:rsidRPr="00EC3D7E">
              <w:rPr>
                <w:rFonts w:eastAsia="Arial" w:cs="Arial"/>
                <w:b/>
                <w:i/>
                <w:szCs w:val="20"/>
              </w:rPr>
              <w:t>has to</w:t>
            </w:r>
            <w:proofErr w:type="gramEnd"/>
            <w:r w:rsidRPr="00EC3D7E">
              <w:rPr>
                <w:rFonts w:eastAsia="Arial" w:cs="Arial"/>
                <w:b/>
                <w:i/>
                <w:szCs w:val="20"/>
              </w:rPr>
              <w:t xml:space="preserve"> be paid, even if a participant does not attend. </w:t>
            </w:r>
          </w:p>
        </w:tc>
      </w:tr>
      <w:tr w:rsidR="00EC3D7E" w:rsidRPr="00EC3D7E" w14:paraId="67A3AC40" w14:textId="77777777" w:rsidTr="00EC3D7E">
        <w:trPr>
          <w:trHeight w:val="850"/>
        </w:trPr>
        <w:tc>
          <w:tcPr>
            <w:tcW w:w="3265" w:type="dxa"/>
          </w:tcPr>
          <w:p w14:paraId="49493835" w14:textId="77777777" w:rsidR="00EC3D7E" w:rsidRPr="00EC3D7E" w:rsidRDefault="00EC3D7E" w:rsidP="00EC3D7E">
            <w:pPr>
              <w:pStyle w:val="berschrift2"/>
              <w:keepNext w:val="0"/>
              <w:widowControl w:val="0"/>
              <w:numPr>
                <w:ilvl w:val="1"/>
                <w:numId w:val="6"/>
              </w:numPr>
              <w:tabs>
                <w:tab w:val="left" w:pos="993"/>
                <w:tab w:val="num" w:pos="1080"/>
              </w:tabs>
              <w:spacing w:before="60" w:after="60"/>
              <w:ind w:left="1080" w:hanging="360"/>
              <w:rPr>
                <w:rFonts w:eastAsia="Arial"/>
                <w:sz w:val="20"/>
                <w:szCs w:val="20"/>
              </w:rPr>
            </w:pPr>
            <w:r w:rsidRPr="00EC3D7E">
              <w:rPr>
                <w:rFonts w:eastAsia="Arial"/>
                <w:sz w:val="20"/>
                <w:szCs w:val="20"/>
              </w:rPr>
              <w:t>Date:</w:t>
            </w:r>
          </w:p>
        </w:tc>
        <w:tc>
          <w:tcPr>
            <w:tcW w:w="6228" w:type="dxa"/>
          </w:tcPr>
          <w:p w14:paraId="18FE1CCD" w14:textId="77777777" w:rsidR="00EC3D7E" w:rsidRPr="00EC3D7E" w:rsidRDefault="00EC3D7E" w:rsidP="00EC3D7E">
            <w:pPr>
              <w:pStyle w:val="berschrift2"/>
              <w:keepNext w:val="0"/>
              <w:widowControl w:val="0"/>
              <w:numPr>
                <w:ilvl w:val="1"/>
                <w:numId w:val="6"/>
              </w:numPr>
              <w:tabs>
                <w:tab w:val="left" w:pos="993"/>
                <w:tab w:val="num" w:pos="1080"/>
              </w:tabs>
              <w:spacing w:before="60" w:after="60"/>
              <w:ind w:left="1080" w:hanging="360"/>
              <w:rPr>
                <w:rFonts w:eastAsia="Arial"/>
                <w:sz w:val="20"/>
                <w:szCs w:val="20"/>
              </w:rPr>
            </w:pPr>
            <w:r w:rsidRPr="00EC3D7E">
              <w:rPr>
                <w:rFonts w:eastAsia="Arial"/>
                <w:sz w:val="20"/>
                <w:szCs w:val="20"/>
              </w:rPr>
              <w:t>Signature:</w:t>
            </w:r>
          </w:p>
        </w:tc>
      </w:tr>
    </w:tbl>
    <w:p w14:paraId="0D1413E8" w14:textId="77777777" w:rsidR="00EC3D7E" w:rsidRPr="00EC3D7E" w:rsidRDefault="00EC3D7E" w:rsidP="00EC3D7E">
      <w:pPr>
        <w:tabs>
          <w:tab w:val="left" w:pos="993"/>
        </w:tabs>
        <w:spacing w:before="240"/>
        <w:rPr>
          <w:rFonts w:eastAsia="Arial" w:cs="Arial"/>
          <w:b/>
          <w:szCs w:val="20"/>
        </w:rPr>
      </w:pPr>
      <w:r w:rsidRPr="00EC3D7E">
        <w:rPr>
          <w:rFonts w:eastAsia="Arial" w:cs="Arial"/>
          <w:b/>
          <w:szCs w:val="20"/>
        </w:rPr>
        <w:t>Liability</w:t>
      </w:r>
    </w:p>
    <w:p w14:paraId="564C5A09" w14:textId="77777777" w:rsidR="00EC3D7E" w:rsidRPr="00EC3D7E" w:rsidRDefault="00EC3D7E" w:rsidP="00EC3D7E">
      <w:pPr>
        <w:tabs>
          <w:tab w:val="left" w:pos="993"/>
        </w:tabs>
        <w:rPr>
          <w:rFonts w:eastAsia="Arial" w:cs="Arial"/>
          <w:szCs w:val="20"/>
        </w:rPr>
      </w:pPr>
      <w:r w:rsidRPr="00EC3D7E">
        <w:rPr>
          <w:rFonts w:eastAsia="Arial" w:cs="Arial"/>
          <w:szCs w:val="20"/>
        </w:rPr>
        <w:t xml:space="preserve">By registering for the seminar, </w:t>
      </w:r>
    </w:p>
    <w:p w14:paraId="4A26F24C" w14:textId="77777777" w:rsidR="00EC3D7E" w:rsidRPr="00EC3D7E" w:rsidRDefault="00EC3D7E" w:rsidP="00EC3D7E">
      <w:pPr>
        <w:tabs>
          <w:tab w:val="left" w:pos="993"/>
        </w:tabs>
        <w:rPr>
          <w:rFonts w:eastAsia="Arial" w:cs="Arial"/>
          <w:szCs w:val="20"/>
        </w:rPr>
      </w:pPr>
      <w:r w:rsidRPr="00EC3D7E">
        <w:rPr>
          <w:rFonts w:eastAsia="Arial" w:cs="Arial"/>
          <w:szCs w:val="20"/>
        </w:rPr>
        <w:t>I AGREE to release FEIF from all claims for damages or otherwise for any harm to me and for any harm caused by me.</w:t>
      </w:r>
    </w:p>
    <w:p w14:paraId="532A1E15" w14:textId="77777777" w:rsidR="00EC3D7E" w:rsidRPr="00EC3D7E" w:rsidRDefault="00EC3D7E" w:rsidP="00EC3D7E">
      <w:pPr>
        <w:tabs>
          <w:tab w:val="left" w:pos="993"/>
        </w:tabs>
        <w:rPr>
          <w:rFonts w:eastAsia="Arial" w:cs="Arial"/>
          <w:szCs w:val="20"/>
        </w:rPr>
      </w:pPr>
      <w:r w:rsidRPr="00EC3D7E">
        <w:rPr>
          <w:rFonts w:eastAsia="Arial" w:cs="Arial"/>
          <w:szCs w:val="20"/>
        </w:rPr>
        <w:t>I AGREE to indemnify (that is, to pay any losses, damages, or costs incurred by) FEIF and not to hold responsible the organisers and any volunteers with respect to claims of harm done to me, and to claims made by others of any harm caused by me at the events of this FEIF seminar.</w:t>
      </w:r>
    </w:p>
    <w:p w14:paraId="11D0E89E" w14:textId="77777777" w:rsidR="00EC3D7E" w:rsidRPr="00EC3D7E" w:rsidRDefault="00EC3D7E" w:rsidP="00EC3D7E">
      <w:pPr>
        <w:tabs>
          <w:tab w:val="left" w:pos="993"/>
        </w:tabs>
        <w:rPr>
          <w:rFonts w:eastAsia="Arial" w:cs="Arial"/>
          <w:szCs w:val="20"/>
        </w:rPr>
      </w:pPr>
      <w:r w:rsidRPr="00EC3D7E">
        <w:rPr>
          <w:rFonts w:eastAsia="Arial" w:cs="Arial"/>
          <w:szCs w:val="20"/>
        </w:rPr>
        <w:t>With my signature above, I affirm that I have read, understand and accept the limitations of liability contained within this declaration.</w:t>
      </w:r>
    </w:p>
    <w:p w14:paraId="1678B8D6" w14:textId="77777777" w:rsidR="00EC3D7E" w:rsidRPr="00EC3D7E" w:rsidRDefault="00EC3D7E" w:rsidP="00EC3D7E">
      <w:pPr>
        <w:tabs>
          <w:tab w:val="left" w:pos="993"/>
        </w:tabs>
        <w:jc w:val="both"/>
        <w:rPr>
          <w:rFonts w:eastAsia="Arial" w:cs="Arial"/>
          <w:szCs w:val="20"/>
        </w:rPr>
      </w:pPr>
      <w:r w:rsidRPr="00EC3D7E">
        <w:rPr>
          <w:rFonts w:eastAsia="Arial" w:cs="Arial"/>
          <w:szCs w:val="20"/>
        </w:rPr>
        <w:t>By returning this form you agree that FEIF stores your data for registration purposes. FEIF will not sell, share or otherwise distribute your personal data to third parties.</w:t>
      </w:r>
    </w:p>
    <w:p w14:paraId="2EF49F76" w14:textId="77777777" w:rsidR="00EC3D7E" w:rsidRPr="00EC3D7E" w:rsidRDefault="00EC3D7E" w:rsidP="00EC3D7E">
      <w:pPr>
        <w:tabs>
          <w:tab w:val="left" w:pos="993"/>
        </w:tabs>
        <w:jc w:val="center"/>
        <w:rPr>
          <w:rFonts w:eastAsia="Arial" w:cs="Arial"/>
          <w:b/>
          <w:i/>
          <w:szCs w:val="20"/>
        </w:rPr>
      </w:pPr>
      <w:r w:rsidRPr="00EC3D7E">
        <w:rPr>
          <w:rFonts w:eastAsia="Arial" w:cs="Arial"/>
          <w:b/>
          <w:i/>
          <w:szCs w:val="20"/>
        </w:rPr>
        <w:br/>
        <w:t xml:space="preserve">To be returned to FEIF Office </w:t>
      </w:r>
      <w:hyperlink r:id="rId8" w:history="1">
        <w:r w:rsidRPr="00EC3D7E">
          <w:rPr>
            <w:rStyle w:val="Hyperlink"/>
            <w:rFonts w:eastAsia="Arial" w:cs="Arial"/>
            <w:b/>
            <w:i/>
            <w:szCs w:val="20"/>
          </w:rPr>
          <w:t>office@feif.org</w:t>
        </w:r>
      </w:hyperlink>
    </w:p>
    <w:sectPr w:rsidR="00EC3D7E" w:rsidRPr="00EC3D7E" w:rsidSect="00EC3D7E">
      <w:headerReference w:type="default" r:id="rId9"/>
      <w:footerReference w:type="default" r:id="rId10"/>
      <w:headerReference w:type="first" r:id="rId11"/>
      <w:footerReference w:type="first" r:id="rId12"/>
      <w:pgSz w:w="11906" w:h="16838" w:code="9"/>
      <w:pgMar w:top="1843" w:right="1418" w:bottom="1276" w:left="1418" w:header="902" w:footer="765"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6CE125" w14:textId="77777777" w:rsidR="00D821AA" w:rsidRDefault="00D821AA">
      <w:r>
        <w:separator/>
      </w:r>
    </w:p>
  </w:endnote>
  <w:endnote w:type="continuationSeparator" w:id="0">
    <w:p w14:paraId="3A23F5E3" w14:textId="77777777" w:rsidR="00D821AA" w:rsidRDefault="00D82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333399"/>
        <w:sz w:val="18"/>
        <w:szCs w:val="20"/>
      </w:rPr>
      <w:id w:val="-1087996997"/>
      <w:docPartObj>
        <w:docPartGallery w:val="Page Numbers (Bottom of Page)"/>
        <w:docPartUnique/>
      </w:docPartObj>
    </w:sdtPr>
    <w:sdtContent>
      <w:p w14:paraId="39AF88FA" w14:textId="77777777" w:rsidR="007711E4" w:rsidRPr="007711E4" w:rsidRDefault="007711E4">
        <w:pPr>
          <w:pStyle w:val="Fuzeile"/>
          <w:jc w:val="right"/>
          <w:rPr>
            <w:color w:val="333399"/>
            <w:sz w:val="18"/>
            <w:szCs w:val="20"/>
          </w:rPr>
        </w:pPr>
        <w:r w:rsidRPr="007711E4">
          <w:rPr>
            <w:color w:val="333399"/>
            <w:sz w:val="18"/>
            <w:szCs w:val="20"/>
          </w:rPr>
          <w:fldChar w:fldCharType="begin"/>
        </w:r>
        <w:r w:rsidRPr="007711E4">
          <w:rPr>
            <w:color w:val="333399"/>
            <w:sz w:val="18"/>
            <w:szCs w:val="20"/>
          </w:rPr>
          <w:instrText>PAGE   \* MERGEFORMAT</w:instrText>
        </w:r>
        <w:r w:rsidRPr="007711E4">
          <w:rPr>
            <w:color w:val="333399"/>
            <w:sz w:val="18"/>
            <w:szCs w:val="20"/>
          </w:rPr>
          <w:fldChar w:fldCharType="separate"/>
        </w:r>
        <w:r w:rsidRPr="007711E4">
          <w:rPr>
            <w:color w:val="333399"/>
            <w:sz w:val="18"/>
            <w:szCs w:val="20"/>
            <w:lang w:val="de-DE"/>
          </w:rPr>
          <w:t>2</w:t>
        </w:r>
        <w:r w:rsidRPr="007711E4">
          <w:rPr>
            <w:color w:val="333399"/>
            <w:sz w:val="18"/>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F94B7A" w14:textId="77777777" w:rsidR="00557EC9" w:rsidRPr="003E6340" w:rsidRDefault="003E6340" w:rsidP="007711E4">
    <w:pPr>
      <w:pStyle w:val="Fuzeile"/>
      <w:jc w:val="center"/>
      <w:rPr>
        <w:b/>
        <w:bCs/>
        <w:color w:val="333399"/>
        <w:lang w:val="en-US"/>
      </w:rPr>
    </w:pPr>
    <w:r>
      <w:rPr>
        <w:b/>
        <w:bCs/>
        <w:noProof/>
        <w:color w:val="333399"/>
        <w:lang w:val="en-US"/>
      </w:rPr>
      <mc:AlternateContent>
        <mc:Choice Requires="wpg">
          <w:drawing>
            <wp:anchor distT="0" distB="0" distL="114300" distR="114300" simplePos="0" relativeHeight="251665408" behindDoc="0" locked="0" layoutInCell="1" allowOverlap="1" wp14:anchorId="7E257F1E" wp14:editId="7F8A968F">
              <wp:simplePos x="0" y="0"/>
              <wp:positionH relativeFrom="column">
                <wp:posOffset>-348227</wp:posOffset>
              </wp:positionH>
              <wp:positionV relativeFrom="paragraph">
                <wp:posOffset>333086</wp:posOffset>
              </wp:positionV>
              <wp:extent cx="6459666" cy="452090"/>
              <wp:effectExtent l="0" t="0" r="0" b="0"/>
              <wp:wrapNone/>
              <wp:docPr id="1336238883" name="Gruppieren 2"/>
              <wp:cNvGraphicFramePr/>
              <a:graphic xmlns:a="http://schemas.openxmlformats.org/drawingml/2006/main">
                <a:graphicData uri="http://schemas.microsoft.com/office/word/2010/wordprocessingGroup">
                  <wpg:wgp>
                    <wpg:cNvGrpSpPr/>
                    <wpg:grpSpPr>
                      <a:xfrm>
                        <a:off x="0" y="0"/>
                        <a:ext cx="6459666" cy="452090"/>
                        <a:chOff x="0" y="0"/>
                        <a:chExt cx="6459666" cy="452090"/>
                      </a:xfrm>
                    </wpg:grpSpPr>
                    <wps:wsp>
                      <wps:cNvPr id="1672244355" name="Cuadro de texto 1672244355"/>
                      <wps:cNvSpPr txBox="1"/>
                      <wps:spPr>
                        <a:xfrm>
                          <a:off x="148431" y="0"/>
                          <a:ext cx="6311235" cy="452090"/>
                        </a:xfrm>
                        <a:prstGeom prst="rect">
                          <a:avLst/>
                        </a:prstGeom>
                        <a:noFill/>
                        <a:ln>
                          <a:noFill/>
                        </a:ln>
                      </wps:spPr>
                      <wps:txbx>
                        <w:txbxContent>
                          <w:p w14:paraId="07495F3A" w14:textId="5784A8EE" w:rsidR="007711E4" w:rsidRPr="00EC3D7E" w:rsidRDefault="003E6340" w:rsidP="007711E4">
                            <w:pPr>
                              <w:spacing w:line="275" w:lineRule="auto"/>
                              <w:textDirection w:val="btLr"/>
                              <w:rPr>
                                <w:rFonts w:cs="Arial"/>
                                <w:color w:val="002060"/>
                                <w:lang w:val="de-AT"/>
                              </w:rPr>
                            </w:pPr>
                            <w:r w:rsidRPr="00EC3D7E">
                              <w:rPr>
                                <w:rFonts w:eastAsia="Montserrat" w:cs="Arial"/>
                                <w:color w:val="002060"/>
                                <w:sz w:val="14"/>
                                <w:lang w:val="de-AT"/>
                              </w:rPr>
                              <w:t>Gundula Sharman</w:t>
                            </w:r>
                            <w:r w:rsidR="007711E4" w:rsidRPr="00EC3D7E">
                              <w:rPr>
                                <w:rFonts w:eastAsia="Montserrat" w:cs="Arial"/>
                                <w:color w:val="002060"/>
                                <w:sz w:val="14"/>
                                <w:lang w:val="de-AT"/>
                              </w:rPr>
                              <w:t xml:space="preserve"> </w:t>
                            </w:r>
                            <w:r w:rsidR="00EC3D7E">
                              <w:rPr>
                                <w:rFonts w:eastAsia="Montserrat" w:cs="Arial"/>
                                <w:color w:val="002060"/>
                                <w:sz w:val="14"/>
                                <w:lang w:val="de-AT"/>
                              </w:rPr>
                              <w:t xml:space="preserve">      </w:t>
                            </w:r>
                            <w:r w:rsidR="007711E4" w:rsidRPr="00EC3D7E">
                              <w:rPr>
                                <w:rFonts w:eastAsia="Montserrat" w:cs="Arial"/>
                                <w:color w:val="002060"/>
                                <w:sz w:val="14"/>
                                <w:lang w:val="de-AT"/>
                              </w:rPr>
                              <w:t xml:space="preserve">             +4</w:t>
                            </w:r>
                            <w:r w:rsidRPr="00EC3D7E">
                              <w:rPr>
                                <w:rFonts w:eastAsia="Montserrat" w:cs="Arial"/>
                                <w:color w:val="002060"/>
                                <w:sz w:val="14"/>
                                <w:lang w:val="de-AT"/>
                              </w:rPr>
                              <w:t>4 7716626636</w:t>
                            </w:r>
                            <w:r w:rsidR="007711E4" w:rsidRPr="00EC3D7E">
                              <w:rPr>
                                <w:rFonts w:eastAsia="Montserrat" w:cs="Arial"/>
                                <w:color w:val="002060"/>
                                <w:sz w:val="14"/>
                                <w:lang w:val="de-AT"/>
                              </w:rPr>
                              <w:t xml:space="preserve">              </w:t>
                            </w:r>
                            <w:r w:rsidRPr="00EC3D7E">
                              <w:rPr>
                                <w:rFonts w:eastAsia="Montserrat" w:cs="Arial"/>
                                <w:color w:val="002060"/>
                                <w:sz w:val="14"/>
                                <w:lang w:val="de-AT"/>
                              </w:rPr>
                              <w:t xml:space="preserve">  </w:t>
                            </w:r>
                            <w:r w:rsidR="007711E4" w:rsidRPr="00EC3D7E">
                              <w:rPr>
                                <w:rFonts w:eastAsia="Montserrat" w:cs="Arial"/>
                                <w:color w:val="002060"/>
                                <w:sz w:val="14"/>
                                <w:lang w:val="de-AT"/>
                              </w:rPr>
                              <w:t xml:space="preserve">E </w:t>
                            </w:r>
                            <w:r w:rsidRPr="00EC3D7E">
                              <w:rPr>
                                <w:rFonts w:eastAsia="Montserrat" w:cs="Arial"/>
                                <w:color w:val="002060"/>
                                <w:sz w:val="14"/>
                                <w:u w:val="single"/>
                                <w:lang w:val="de-AT"/>
                              </w:rPr>
                              <w:t>gundula</w:t>
                            </w:r>
                            <w:r w:rsidR="007711E4" w:rsidRPr="00EC3D7E">
                              <w:rPr>
                                <w:rFonts w:eastAsia="Montserrat" w:cs="Arial"/>
                                <w:color w:val="002060"/>
                                <w:sz w:val="14"/>
                                <w:u w:val="single"/>
                                <w:lang w:val="de-AT"/>
                              </w:rPr>
                              <w:t>@feif.org</w:t>
                            </w:r>
                            <w:r w:rsidR="007711E4" w:rsidRPr="00EC3D7E">
                              <w:rPr>
                                <w:rFonts w:eastAsia="Montserrat" w:cs="Arial"/>
                                <w:color w:val="002060"/>
                                <w:sz w:val="14"/>
                                <w:lang w:val="de-AT"/>
                              </w:rPr>
                              <w:t xml:space="preserve">   </w:t>
                            </w:r>
                            <w:r w:rsidR="00EC3D7E">
                              <w:rPr>
                                <w:rFonts w:eastAsia="Montserrat" w:cs="Arial"/>
                                <w:color w:val="002060"/>
                                <w:sz w:val="14"/>
                                <w:lang w:val="de-AT"/>
                              </w:rPr>
                              <w:t xml:space="preserve">  </w:t>
                            </w:r>
                            <w:r w:rsidR="007711E4" w:rsidRPr="00EC3D7E">
                              <w:rPr>
                                <w:rFonts w:eastAsia="Montserrat" w:cs="Arial"/>
                                <w:color w:val="002060"/>
                                <w:sz w:val="14"/>
                                <w:lang w:val="de-AT"/>
                              </w:rPr>
                              <w:t xml:space="preserve">                 </w:t>
                            </w:r>
                            <w:r w:rsidR="007711E4" w:rsidRPr="00EC3D7E">
                              <w:rPr>
                                <w:rFonts w:eastAsia="Montserrat" w:cs="Arial"/>
                                <w:color w:val="002060"/>
                                <w:sz w:val="14"/>
                                <w:u w:val="single"/>
                                <w:lang w:val="de-AT"/>
                              </w:rPr>
                              <w:t>www.feif.com</w:t>
                            </w:r>
                            <w:r w:rsidR="007711E4" w:rsidRPr="00EC3D7E">
                              <w:rPr>
                                <w:rFonts w:eastAsia="Montserrat" w:cs="Arial"/>
                                <w:color w:val="002060"/>
                                <w:sz w:val="14"/>
                                <w:lang w:val="de-AT"/>
                              </w:rPr>
                              <w:t xml:space="preserve">  </w:t>
                            </w:r>
                            <w:r w:rsidR="00EC3D7E">
                              <w:rPr>
                                <w:rFonts w:eastAsia="Montserrat" w:cs="Arial"/>
                                <w:color w:val="002060"/>
                                <w:sz w:val="14"/>
                                <w:lang w:val="de-AT"/>
                              </w:rPr>
                              <w:t xml:space="preserve">  </w:t>
                            </w:r>
                            <w:r w:rsidR="007711E4" w:rsidRPr="00EC3D7E">
                              <w:rPr>
                                <w:rFonts w:eastAsia="Montserrat" w:cs="Arial"/>
                                <w:color w:val="002060"/>
                                <w:sz w:val="14"/>
                                <w:lang w:val="de-AT"/>
                              </w:rPr>
                              <w:t xml:space="preserve">                </w:t>
                            </w:r>
                            <w:r w:rsidRPr="00EC3D7E">
                              <w:rPr>
                                <w:rFonts w:eastAsia="Montserrat" w:cs="Arial"/>
                                <w:color w:val="002060"/>
                                <w:sz w:val="14"/>
                                <w:lang w:val="de-AT"/>
                              </w:rPr>
                              <w:t>Aberdeen, AB23 8XL, Great Britain</w:t>
                            </w:r>
                          </w:p>
                        </w:txbxContent>
                      </wps:txbx>
                      <wps:bodyPr spcFirstLastPara="1" wrap="square" lIns="91425" tIns="91425" rIns="91425" bIns="91425" anchor="t" anchorCtr="0">
                        <a:spAutoFit/>
                      </wps:bodyPr>
                    </wps:wsp>
                    <pic:pic xmlns:pic="http://schemas.openxmlformats.org/drawingml/2006/picture">
                      <pic:nvPicPr>
                        <pic:cNvPr id="12" name="Shape 12"/>
                        <pic:cNvPicPr/>
                      </pic:nvPicPr>
                      <pic:blipFill>
                        <a:blip r:embed="rId1">
                          <a:alphaModFix/>
                        </a:blip>
                        <a:stretch>
                          <a:fillRect/>
                        </a:stretch>
                      </pic:blipFill>
                      <pic:spPr>
                        <a:xfrm>
                          <a:off x="1151906" y="23751"/>
                          <a:ext cx="231775" cy="248285"/>
                        </a:xfrm>
                        <a:prstGeom prst="rect">
                          <a:avLst/>
                        </a:prstGeom>
                        <a:noFill/>
                        <a:ln>
                          <a:noFill/>
                        </a:ln>
                      </pic:spPr>
                    </pic:pic>
                    <pic:pic xmlns:pic="http://schemas.openxmlformats.org/drawingml/2006/picture">
                      <pic:nvPicPr>
                        <pic:cNvPr id="13" name="Shape 13"/>
                        <pic:cNvPicPr/>
                      </pic:nvPicPr>
                      <pic:blipFill>
                        <a:blip r:embed="rId2">
                          <a:alphaModFix/>
                        </a:blip>
                        <a:stretch>
                          <a:fillRect/>
                        </a:stretch>
                      </pic:blipFill>
                      <pic:spPr>
                        <a:xfrm>
                          <a:off x="2220685" y="23751"/>
                          <a:ext cx="227330" cy="248285"/>
                        </a:xfrm>
                        <a:prstGeom prst="rect">
                          <a:avLst/>
                        </a:prstGeom>
                        <a:noFill/>
                        <a:ln>
                          <a:noFill/>
                        </a:ln>
                      </pic:spPr>
                    </pic:pic>
                    <pic:pic xmlns:pic="http://schemas.openxmlformats.org/drawingml/2006/picture">
                      <pic:nvPicPr>
                        <pic:cNvPr id="16" name="Shape 16"/>
                        <pic:cNvPicPr/>
                      </pic:nvPicPr>
                      <pic:blipFill>
                        <a:blip r:embed="rId3">
                          <a:alphaModFix/>
                        </a:blip>
                        <a:stretch>
                          <a:fillRect/>
                        </a:stretch>
                      </pic:blipFill>
                      <pic:spPr>
                        <a:xfrm>
                          <a:off x="0" y="23751"/>
                          <a:ext cx="235585" cy="248285"/>
                        </a:xfrm>
                        <a:prstGeom prst="rect">
                          <a:avLst/>
                        </a:prstGeom>
                        <a:noFill/>
                        <a:ln>
                          <a:noFill/>
                        </a:ln>
                      </pic:spPr>
                    </pic:pic>
                    <pic:pic xmlns:pic="http://schemas.openxmlformats.org/drawingml/2006/picture">
                      <pic:nvPicPr>
                        <pic:cNvPr id="14" name="Shape 14"/>
                        <pic:cNvPicPr/>
                      </pic:nvPicPr>
                      <pic:blipFill>
                        <a:blip r:embed="rId4">
                          <a:alphaModFix/>
                        </a:blip>
                        <a:stretch>
                          <a:fillRect/>
                        </a:stretch>
                      </pic:blipFill>
                      <pic:spPr>
                        <a:xfrm>
                          <a:off x="3526971" y="29689"/>
                          <a:ext cx="235585" cy="248285"/>
                        </a:xfrm>
                        <a:prstGeom prst="rect">
                          <a:avLst/>
                        </a:prstGeom>
                        <a:noFill/>
                        <a:ln>
                          <a:noFill/>
                        </a:ln>
                      </pic:spPr>
                    </pic:pic>
                    <pic:pic xmlns:pic="http://schemas.openxmlformats.org/drawingml/2006/picture">
                      <pic:nvPicPr>
                        <pic:cNvPr id="15" name="Shape 15"/>
                        <pic:cNvPicPr/>
                      </pic:nvPicPr>
                      <pic:blipFill>
                        <a:blip r:embed="rId5">
                          <a:alphaModFix/>
                        </a:blip>
                        <a:stretch>
                          <a:fillRect/>
                        </a:stretch>
                      </pic:blipFill>
                      <pic:spPr>
                        <a:xfrm>
                          <a:off x="4577937" y="23751"/>
                          <a:ext cx="231775" cy="252730"/>
                        </a:xfrm>
                        <a:prstGeom prst="rect">
                          <a:avLst/>
                        </a:prstGeom>
                        <a:noFill/>
                        <a:ln>
                          <a:noFill/>
                        </a:ln>
                      </pic:spPr>
                    </pic:pic>
                  </wpg:wgp>
                </a:graphicData>
              </a:graphic>
            </wp:anchor>
          </w:drawing>
        </mc:Choice>
        <mc:Fallback>
          <w:pict>
            <v:group w14:anchorId="7E257F1E" id="Gruppieren 2" o:spid="_x0000_s1029" style="position:absolute;left:0;text-align:left;margin-left:-27.4pt;margin-top:26.25pt;width:508.65pt;height:35.6pt;z-index:251665408" coordsize="64596,4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">
              <v:shapetype id="_x0000_t202" coordsize="21600,21600" o:spt="202" path="m,l,21600r21600,l21600,xe">
                <v:stroke joinstyle="miter"/>
                <v:path gradientshapeok="t" o:connecttype="rect"/>
              </v:shapetype>
              <v:shape id="Cuadro de texto 1672244355" o:spid="_x0000_s1030" type="#_x0000_t202" style="position:absolute;left:1484;width:63112;height:4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" filled="f" stroked="f">
                <v:textbox style="mso-fit-shape-to-text:t" inset="2.53958mm,2.53958mm,2.53958mm,2.53958mm">
                  <w:txbxContent>
                    <w:p w14:paraId="07495F3A" w14:textId="5784A8EE" w:rsidR="007711E4" w:rsidRPr="00EC3D7E" w:rsidRDefault="003E6340" w:rsidP="007711E4">
                      <w:pPr>
                        <w:spacing w:line="275" w:lineRule="auto"/>
                        <w:textDirection w:val="btLr"/>
                        <w:rPr>
                          <w:rFonts w:cs="Arial"/>
                          <w:color w:val="002060"/>
                          <w:lang w:val="de-AT"/>
                        </w:rPr>
                      </w:pPr>
                      <w:r w:rsidRPr="00EC3D7E">
                        <w:rPr>
                          <w:rFonts w:eastAsia="Montserrat" w:cs="Arial"/>
                          <w:color w:val="002060"/>
                          <w:sz w:val="14"/>
                          <w:lang w:val="de-AT"/>
                        </w:rPr>
                        <w:t>Gundula Sharman</w:t>
                      </w:r>
                      <w:r w:rsidR="007711E4" w:rsidRPr="00EC3D7E">
                        <w:rPr>
                          <w:rFonts w:eastAsia="Montserrat" w:cs="Arial"/>
                          <w:color w:val="002060"/>
                          <w:sz w:val="14"/>
                          <w:lang w:val="de-AT"/>
                        </w:rPr>
                        <w:t xml:space="preserve"> </w:t>
                      </w:r>
                      <w:r w:rsidR="00EC3D7E">
                        <w:rPr>
                          <w:rFonts w:eastAsia="Montserrat" w:cs="Arial"/>
                          <w:color w:val="002060"/>
                          <w:sz w:val="14"/>
                          <w:lang w:val="de-AT"/>
                        </w:rPr>
                        <w:t xml:space="preserve">      </w:t>
                      </w:r>
                      <w:r w:rsidR="007711E4" w:rsidRPr="00EC3D7E">
                        <w:rPr>
                          <w:rFonts w:eastAsia="Montserrat" w:cs="Arial"/>
                          <w:color w:val="002060"/>
                          <w:sz w:val="14"/>
                          <w:lang w:val="de-AT"/>
                        </w:rPr>
                        <w:t xml:space="preserve">             +4</w:t>
                      </w:r>
                      <w:r w:rsidRPr="00EC3D7E">
                        <w:rPr>
                          <w:rFonts w:eastAsia="Montserrat" w:cs="Arial"/>
                          <w:color w:val="002060"/>
                          <w:sz w:val="14"/>
                          <w:lang w:val="de-AT"/>
                        </w:rPr>
                        <w:t>4 7716626636</w:t>
                      </w:r>
                      <w:r w:rsidR="007711E4" w:rsidRPr="00EC3D7E">
                        <w:rPr>
                          <w:rFonts w:eastAsia="Montserrat" w:cs="Arial"/>
                          <w:color w:val="002060"/>
                          <w:sz w:val="14"/>
                          <w:lang w:val="de-AT"/>
                        </w:rPr>
                        <w:t xml:space="preserve">              </w:t>
                      </w:r>
                      <w:r w:rsidRPr="00EC3D7E">
                        <w:rPr>
                          <w:rFonts w:eastAsia="Montserrat" w:cs="Arial"/>
                          <w:color w:val="002060"/>
                          <w:sz w:val="14"/>
                          <w:lang w:val="de-AT"/>
                        </w:rPr>
                        <w:t xml:space="preserve">  </w:t>
                      </w:r>
                      <w:r w:rsidR="007711E4" w:rsidRPr="00EC3D7E">
                        <w:rPr>
                          <w:rFonts w:eastAsia="Montserrat" w:cs="Arial"/>
                          <w:color w:val="002060"/>
                          <w:sz w:val="14"/>
                          <w:lang w:val="de-AT"/>
                        </w:rPr>
                        <w:t xml:space="preserve">E </w:t>
                      </w:r>
                      <w:r w:rsidRPr="00EC3D7E">
                        <w:rPr>
                          <w:rFonts w:eastAsia="Montserrat" w:cs="Arial"/>
                          <w:color w:val="002060"/>
                          <w:sz w:val="14"/>
                          <w:u w:val="single"/>
                          <w:lang w:val="de-AT"/>
                        </w:rPr>
                        <w:t>gundula</w:t>
                      </w:r>
                      <w:r w:rsidR="007711E4" w:rsidRPr="00EC3D7E">
                        <w:rPr>
                          <w:rFonts w:eastAsia="Montserrat" w:cs="Arial"/>
                          <w:color w:val="002060"/>
                          <w:sz w:val="14"/>
                          <w:u w:val="single"/>
                          <w:lang w:val="de-AT"/>
                        </w:rPr>
                        <w:t>@feif.org</w:t>
                      </w:r>
                      <w:r w:rsidR="007711E4" w:rsidRPr="00EC3D7E">
                        <w:rPr>
                          <w:rFonts w:eastAsia="Montserrat" w:cs="Arial"/>
                          <w:color w:val="002060"/>
                          <w:sz w:val="14"/>
                          <w:lang w:val="de-AT"/>
                        </w:rPr>
                        <w:t xml:space="preserve">   </w:t>
                      </w:r>
                      <w:r w:rsidR="00EC3D7E">
                        <w:rPr>
                          <w:rFonts w:eastAsia="Montserrat" w:cs="Arial"/>
                          <w:color w:val="002060"/>
                          <w:sz w:val="14"/>
                          <w:lang w:val="de-AT"/>
                        </w:rPr>
                        <w:t xml:space="preserve">  </w:t>
                      </w:r>
                      <w:r w:rsidR="007711E4" w:rsidRPr="00EC3D7E">
                        <w:rPr>
                          <w:rFonts w:eastAsia="Montserrat" w:cs="Arial"/>
                          <w:color w:val="002060"/>
                          <w:sz w:val="14"/>
                          <w:lang w:val="de-AT"/>
                        </w:rPr>
                        <w:t xml:space="preserve">                 </w:t>
                      </w:r>
                      <w:r w:rsidR="007711E4" w:rsidRPr="00EC3D7E">
                        <w:rPr>
                          <w:rFonts w:eastAsia="Montserrat" w:cs="Arial"/>
                          <w:color w:val="002060"/>
                          <w:sz w:val="14"/>
                          <w:u w:val="single"/>
                          <w:lang w:val="de-AT"/>
                        </w:rPr>
                        <w:t>www.feif.com</w:t>
                      </w:r>
                      <w:r w:rsidR="007711E4" w:rsidRPr="00EC3D7E">
                        <w:rPr>
                          <w:rFonts w:eastAsia="Montserrat" w:cs="Arial"/>
                          <w:color w:val="002060"/>
                          <w:sz w:val="14"/>
                          <w:lang w:val="de-AT"/>
                        </w:rPr>
                        <w:t xml:space="preserve">  </w:t>
                      </w:r>
                      <w:r w:rsidR="00EC3D7E">
                        <w:rPr>
                          <w:rFonts w:eastAsia="Montserrat" w:cs="Arial"/>
                          <w:color w:val="002060"/>
                          <w:sz w:val="14"/>
                          <w:lang w:val="de-AT"/>
                        </w:rPr>
                        <w:t xml:space="preserve">  </w:t>
                      </w:r>
                      <w:r w:rsidR="007711E4" w:rsidRPr="00EC3D7E">
                        <w:rPr>
                          <w:rFonts w:eastAsia="Montserrat" w:cs="Arial"/>
                          <w:color w:val="002060"/>
                          <w:sz w:val="14"/>
                          <w:lang w:val="de-AT"/>
                        </w:rPr>
                        <w:t xml:space="preserve">                </w:t>
                      </w:r>
                      <w:r w:rsidRPr="00EC3D7E">
                        <w:rPr>
                          <w:rFonts w:eastAsia="Montserrat" w:cs="Arial"/>
                          <w:color w:val="002060"/>
                          <w:sz w:val="14"/>
                          <w:lang w:val="de-AT"/>
                        </w:rPr>
                        <w:t>Aberdeen, AB23 8XL, Great Britain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2" o:spid="_x0000_s1031" type="#_x0000_t75" style="position:absolute;left:11519;top:237;width:2317;height:2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">
                <v:imagedata r:id="rId6" o:title=""/>
              </v:shape>
              <v:shape id="Shape 13" o:spid="_x0000_s1032" type="#_x0000_t75" style="position:absolute;left:22206;top:237;width:2274;height:2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">
                <v:imagedata r:id="rId7" o:title=""/>
              </v:shape>
              <v:shape id="Shape 16" o:spid="_x0000_s1033" type="#_x0000_t75" style="position:absolute;top:237;width:2355;height:2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">
                <v:imagedata r:id="rId8" o:title=""/>
              </v:shape>
              <v:shape id="Shape 14" o:spid="_x0000_s1034" type="#_x0000_t75" style="position:absolute;left:35269;top:296;width:2356;height:2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">
                <v:imagedata r:id="rId9" o:title=""/>
              </v:shape>
              <v:shape id="Shape 15" o:spid="_x0000_s1035" type="#_x0000_t75" style="position:absolute;left:45779;top:237;width:2318;height:2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">
                <v:imagedata r:id="rId10" o:title=""/>
              </v:shape>
            </v:group>
          </w:pict>
        </mc:Fallback>
      </mc:AlternateContent>
    </w:r>
    <w:r w:rsidR="007711E4" w:rsidRPr="003E6340">
      <w:rPr>
        <w:b/>
        <w:bCs/>
        <w:color w:val="333399"/>
        <w:lang w:val="en-US"/>
      </w:rPr>
      <w:t xml:space="preserve">FEIF </w:t>
    </w:r>
    <w:r w:rsidRPr="003E6340">
      <w:rPr>
        <w:b/>
        <w:bCs/>
        <w:color w:val="333399"/>
        <w:lang w:val="en-US"/>
      </w:rPr>
      <w:t>DIRECTOR OF YOUTH W</w:t>
    </w:r>
    <w:r>
      <w:rPr>
        <w:b/>
        <w:bCs/>
        <w:color w:val="333399"/>
        <w:lang w:val="en-US"/>
      </w:rPr>
      <w:t>ORK</w:t>
    </w:r>
  </w:p>
  <w:p w14:paraId="2ED1388D" w14:textId="77777777" w:rsidR="007711E4" w:rsidRPr="003E6340" w:rsidRDefault="007711E4" w:rsidP="007711E4">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3AE654" w14:textId="77777777" w:rsidR="00D821AA" w:rsidRDefault="00D821AA">
      <w:r>
        <w:separator/>
      </w:r>
    </w:p>
  </w:footnote>
  <w:footnote w:type="continuationSeparator" w:id="0">
    <w:p w14:paraId="73059447" w14:textId="77777777" w:rsidR="00D821AA" w:rsidRDefault="00D821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0" w:name="_Hlk138333206"/>
  <w:p w14:paraId="58E3BEE0" w14:textId="08FA67CA" w:rsidR="00EC3D7E" w:rsidRPr="00DC2CD3" w:rsidRDefault="00EC3D7E" w:rsidP="00EC3D7E">
    <w:pPr>
      <w:pStyle w:val="Kopfzeile"/>
      <w:rPr>
        <w:color w:val="333399"/>
      </w:rPr>
    </w:pPr>
    <w:r w:rsidRPr="00DC2CD3">
      <w:rPr>
        <w:noProof/>
        <w:color w:val="333399"/>
      </w:rPr>
      <mc:AlternateContent>
        <mc:Choice Requires="wps">
          <w:drawing>
            <wp:anchor distT="0" distB="0" distL="114300" distR="114300" simplePos="0" relativeHeight="251667456" behindDoc="0" locked="0" layoutInCell="1" allowOverlap="1" wp14:anchorId="0FCA5291" wp14:editId="5FCE4F87">
              <wp:simplePos x="0" y="0"/>
              <wp:positionH relativeFrom="page">
                <wp:posOffset>771525</wp:posOffset>
              </wp:positionH>
              <wp:positionV relativeFrom="page">
                <wp:posOffset>885825</wp:posOffset>
              </wp:positionV>
              <wp:extent cx="6038215" cy="0"/>
              <wp:effectExtent l="0" t="19050" r="19685" b="19050"/>
              <wp:wrapNone/>
              <wp:docPr id="231933316" name="Conector recto 1"/>
              <wp:cNvGraphicFramePr/>
              <a:graphic xmlns:a="http://schemas.openxmlformats.org/drawingml/2006/main">
                <a:graphicData uri="http://schemas.microsoft.com/office/word/2010/wordprocessingShape">
                  <wps:wsp>
                    <wps:cNvCnPr/>
                    <wps:spPr>
                      <a:xfrm>
                        <a:off x="0" y="0"/>
                        <a:ext cx="6038215" cy="0"/>
                      </a:xfrm>
                      <a:prstGeom prst="line">
                        <a:avLst/>
                      </a:prstGeom>
                      <a:ln w="28575">
                        <a:solidFill>
                          <a:srgbClr val="333399"/>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C0019F4" id="Conector recto 1" o:spid="_x0000_s1026" style="position:absolute;z-index:25166745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60.75pt,69.75pt" to="536.2pt,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" strokecolor="#339" strokeweight="2.25pt">
              <w10:wrap anchorx="page" anchory="page"/>
            </v:line>
          </w:pict>
        </mc:Fallback>
      </mc:AlternateContent>
    </w:r>
    <w:r>
      <w:rPr>
        <w:color w:val="333399"/>
      </w:rPr>
      <w:t xml:space="preserve">FEIF Young Leaders’ Event 2024 </w:t>
    </w:r>
  </w:p>
  <w:p w14:paraId="341E770F" w14:textId="77777777" w:rsidR="00EC3D7E" w:rsidRDefault="00EC3D7E" w:rsidP="00EC3D7E">
    <w:pPr>
      <w:pStyle w:val="Kopfzeile"/>
      <w:jc w:val="right"/>
    </w:pPr>
  </w:p>
  <w:bookmarkEnd w:i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5246C3" w14:textId="77777777" w:rsidR="00302281" w:rsidRPr="00DC2CD3" w:rsidRDefault="00302281" w:rsidP="00302281">
    <w:pPr>
      <w:pStyle w:val="Kopfzeile"/>
      <w:rPr>
        <w:color w:val="333399"/>
      </w:rPr>
    </w:pPr>
    <w:r w:rsidRPr="00DC2CD3">
      <w:rPr>
        <w:noProof/>
        <w:color w:val="333399"/>
      </w:rPr>
      <mc:AlternateContent>
        <mc:Choice Requires="wps">
          <w:drawing>
            <wp:anchor distT="0" distB="0" distL="114300" distR="114300" simplePos="0" relativeHeight="251669504" behindDoc="0" locked="0" layoutInCell="1" allowOverlap="1" wp14:anchorId="30411702" wp14:editId="4C1C62EB">
              <wp:simplePos x="0" y="0"/>
              <wp:positionH relativeFrom="page">
                <wp:posOffset>771525</wp:posOffset>
              </wp:positionH>
              <wp:positionV relativeFrom="page">
                <wp:posOffset>885825</wp:posOffset>
              </wp:positionV>
              <wp:extent cx="6038215" cy="0"/>
              <wp:effectExtent l="0" t="19050" r="19685" b="19050"/>
              <wp:wrapNone/>
              <wp:docPr id="462119828" name="Conector recto 1"/>
              <wp:cNvGraphicFramePr/>
              <a:graphic xmlns:a="http://schemas.openxmlformats.org/drawingml/2006/main">
                <a:graphicData uri="http://schemas.microsoft.com/office/word/2010/wordprocessingShape">
                  <wps:wsp>
                    <wps:cNvCnPr/>
                    <wps:spPr>
                      <a:xfrm>
                        <a:off x="0" y="0"/>
                        <a:ext cx="6038215" cy="0"/>
                      </a:xfrm>
                      <a:prstGeom prst="line">
                        <a:avLst/>
                      </a:prstGeom>
                      <a:ln w="28575">
                        <a:solidFill>
                          <a:srgbClr val="333399"/>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E85020D" id="Conector recto 1" o:spid="_x0000_s1026" style="position:absolute;z-index:2516695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60.75pt,69.75pt" to="536.2pt,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" strokecolor="#339" strokeweight="2.25pt">
              <w10:wrap anchorx="page" anchory="page"/>
            </v:line>
          </w:pict>
        </mc:Fallback>
      </mc:AlternateContent>
    </w:r>
    <w:r>
      <w:rPr>
        <w:color w:val="333399"/>
      </w:rPr>
      <w:t xml:space="preserve">FEIF Young Leaders’ Event 2024 </w:t>
    </w:r>
  </w:p>
  <w:p w14:paraId="62715119" w14:textId="77777777" w:rsidR="00302281" w:rsidRDefault="00302281" w:rsidP="00302281">
    <w:pPr>
      <w:pStyle w:val="Kopfzeile"/>
      <w:jc w:val="right"/>
    </w:pPr>
  </w:p>
  <w:p w14:paraId="34B7EED6" w14:textId="77777777" w:rsidR="00302281" w:rsidRDefault="0030228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816692"/>
    <w:multiLevelType w:val="hybridMultilevel"/>
    <w:tmpl w:val="6D3C1DD6"/>
    <w:lvl w:ilvl="0" w:tplc="65722856">
      <w:start w:val="1"/>
      <w:numFmt w:val="bullet"/>
      <w:lvlText w:val=""/>
      <w:lvlJc w:val="left"/>
      <w:pPr>
        <w:tabs>
          <w:tab w:val="num" w:pos="720"/>
        </w:tabs>
        <w:ind w:left="720" w:hanging="360"/>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C276D2E"/>
    <w:multiLevelType w:val="multilevel"/>
    <w:tmpl w:val="6D3C1DD6"/>
    <w:lvl w:ilvl="0">
      <w:start w:val="1"/>
      <w:numFmt w:val="bullet"/>
      <w:lvlText w:val=""/>
      <w:lvlJc w:val="left"/>
      <w:pPr>
        <w:tabs>
          <w:tab w:val="num" w:pos="720"/>
        </w:tabs>
        <w:ind w:left="720" w:hanging="360"/>
      </w:pPr>
      <w:rPr>
        <w:rFonts w:ascii="Wingdings" w:hAnsi="Wingdings"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E1D0424"/>
    <w:multiLevelType w:val="hybridMultilevel"/>
    <w:tmpl w:val="B7E2FB84"/>
    <w:lvl w:ilvl="0" w:tplc="04090001">
      <w:start w:val="1"/>
      <w:numFmt w:val="bullet"/>
      <w:lvlText w:val=""/>
      <w:lvlJc w:val="left"/>
      <w:pPr>
        <w:tabs>
          <w:tab w:val="num" w:pos="360"/>
        </w:tabs>
        <w:ind w:left="360" w:hanging="360"/>
      </w:pPr>
      <w:rPr>
        <w:rFonts w:ascii="Symbol" w:hAnsi="Symbol" w:hint="default"/>
        <w:sz w:val="28"/>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EAF58B6"/>
    <w:multiLevelType w:val="multilevel"/>
    <w:tmpl w:val="F640AB40"/>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4" w15:restartNumberingAfterBreak="0">
    <w:nsid w:val="7F0009E2"/>
    <w:multiLevelType w:val="hybridMultilevel"/>
    <w:tmpl w:val="6FB00F58"/>
    <w:lvl w:ilvl="0" w:tplc="04090003">
      <w:start w:val="1"/>
      <w:numFmt w:val="bullet"/>
      <w:lvlText w:val="o"/>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787434518">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1146591">
    <w:abstractNumId w:val="4"/>
  </w:num>
  <w:num w:numId="3" w16cid:durableId="239487142">
    <w:abstractNumId w:val="0"/>
  </w:num>
  <w:num w:numId="4" w16cid:durableId="311569778">
    <w:abstractNumId w:val="1"/>
  </w:num>
  <w:num w:numId="5" w16cid:durableId="1578636504">
    <w:abstractNumId w:val="2"/>
  </w:num>
  <w:num w:numId="6" w16cid:durableId="13426620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D7E"/>
    <w:rsid w:val="0001230A"/>
    <w:rsid w:val="00014C82"/>
    <w:rsid w:val="0003309B"/>
    <w:rsid w:val="000D36CD"/>
    <w:rsid w:val="000E7182"/>
    <w:rsid w:val="0010576B"/>
    <w:rsid w:val="001718DA"/>
    <w:rsid w:val="00176DCE"/>
    <w:rsid w:val="00196A26"/>
    <w:rsid w:val="001B4D34"/>
    <w:rsid w:val="00210ACA"/>
    <w:rsid w:val="002A51CA"/>
    <w:rsid w:val="002E63EF"/>
    <w:rsid w:val="00302281"/>
    <w:rsid w:val="00330657"/>
    <w:rsid w:val="00344284"/>
    <w:rsid w:val="00364E84"/>
    <w:rsid w:val="003D5892"/>
    <w:rsid w:val="003E6340"/>
    <w:rsid w:val="00434BD6"/>
    <w:rsid w:val="00467D31"/>
    <w:rsid w:val="00496E23"/>
    <w:rsid w:val="004A0361"/>
    <w:rsid w:val="004C44D4"/>
    <w:rsid w:val="005026A8"/>
    <w:rsid w:val="00502DDE"/>
    <w:rsid w:val="00515365"/>
    <w:rsid w:val="00557EC9"/>
    <w:rsid w:val="005D67C2"/>
    <w:rsid w:val="005E7EA2"/>
    <w:rsid w:val="006C71D3"/>
    <w:rsid w:val="006E0689"/>
    <w:rsid w:val="00717422"/>
    <w:rsid w:val="007711E4"/>
    <w:rsid w:val="00796D4B"/>
    <w:rsid w:val="007E388E"/>
    <w:rsid w:val="007F0649"/>
    <w:rsid w:val="008802A1"/>
    <w:rsid w:val="008D2878"/>
    <w:rsid w:val="008F669D"/>
    <w:rsid w:val="00931088"/>
    <w:rsid w:val="009B190B"/>
    <w:rsid w:val="009C0D8E"/>
    <w:rsid w:val="00A018F7"/>
    <w:rsid w:val="00A31C0F"/>
    <w:rsid w:val="00A40FAF"/>
    <w:rsid w:val="00A57509"/>
    <w:rsid w:val="00A7309A"/>
    <w:rsid w:val="00A753A3"/>
    <w:rsid w:val="00AD1967"/>
    <w:rsid w:val="00AF14E6"/>
    <w:rsid w:val="00AF1B25"/>
    <w:rsid w:val="00AF4C68"/>
    <w:rsid w:val="00B334F7"/>
    <w:rsid w:val="00BD0B04"/>
    <w:rsid w:val="00BE4E87"/>
    <w:rsid w:val="00BE796B"/>
    <w:rsid w:val="00C03C2A"/>
    <w:rsid w:val="00C2618B"/>
    <w:rsid w:val="00C50670"/>
    <w:rsid w:val="00CC16EF"/>
    <w:rsid w:val="00D1750A"/>
    <w:rsid w:val="00D305DD"/>
    <w:rsid w:val="00D5267E"/>
    <w:rsid w:val="00D81C14"/>
    <w:rsid w:val="00D821AA"/>
    <w:rsid w:val="00DB2D84"/>
    <w:rsid w:val="00DD5C0C"/>
    <w:rsid w:val="00EA5D71"/>
    <w:rsid w:val="00EC3D7E"/>
    <w:rsid w:val="00ED689A"/>
    <w:rsid w:val="00F1610A"/>
    <w:rsid w:val="00F23C55"/>
    <w:rsid w:val="00F61FC0"/>
    <w:rsid w:val="00F8368C"/>
    <w:rsid w:val="00F938D7"/>
    <w:rsid w:val="00FB1D23"/>
    <w:rsid w:val="00FD5E85"/>
    <w:rsid w:val="00FF510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E8FC11"/>
  <w15:docId w15:val="{F12A9A79-BEF9-4823-98C5-973B76540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A51CA"/>
    <w:pPr>
      <w:spacing w:before="120" w:after="120"/>
    </w:pPr>
    <w:rPr>
      <w:rFonts w:ascii="Arial" w:hAnsi="Arial"/>
      <w:szCs w:val="24"/>
      <w:lang w:val="en-GB" w:eastAsia="de-DE"/>
    </w:rPr>
  </w:style>
  <w:style w:type="paragraph" w:styleId="berschrift1">
    <w:name w:val="heading 1"/>
    <w:basedOn w:val="Standard"/>
    <w:next w:val="Standard"/>
    <w:qFormat/>
    <w:pPr>
      <w:keepNext/>
      <w:spacing w:before="240" w:line="26" w:lineRule="atLeast"/>
      <w:outlineLvl w:val="0"/>
    </w:pPr>
    <w:rPr>
      <w:rFonts w:cs="Arial"/>
      <w:b/>
      <w:bCs/>
      <w:color w:val="333399"/>
      <w:kern w:val="32"/>
      <w:sz w:val="28"/>
      <w:szCs w:val="32"/>
    </w:rPr>
  </w:style>
  <w:style w:type="paragraph" w:styleId="berschrift2">
    <w:name w:val="heading 2"/>
    <w:basedOn w:val="Standard"/>
    <w:next w:val="Standard"/>
    <w:link w:val="berschrift2Zchn"/>
    <w:uiPriority w:val="9"/>
    <w:qFormat/>
    <w:pPr>
      <w:keepNext/>
      <w:spacing w:before="240"/>
      <w:outlineLvl w:val="1"/>
    </w:pPr>
    <w:rPr>
      <w:rFonts w:cs="Arial"/>
      <w:b/>
      <w:bCs/>
      <w:iCs/>
      <w:sz w:val="24"/>
      <w:szCs w:val="28"/>
    </w:rPr>
  </w:style>
  <w:style w:type="paragraph" w:styleId="berschrift3">
    <w:name w:val="heading 3"/>
    <w:basedOn w:val="Standard"/>
    <w:next w:val="Standard"/>
    <w:qFormat/>
    <w:pPr>
      <w:keepNext/>
      <w:spacing w:before="100" w:beforeAutospacing="1" w:after="100" w:afterAutospacing="1"/>
      <w:outlineLvl w:val="2"/>
    </w:pPr>
    <w:rPr>
      <w:rFonts w:cs="Arial"/>
      <w:b/>
      <w:bCs/>
      <w:szCs w:val="20"/>
      <w:lang w:val="en-US"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Datum">
    <w:name w:val="Date"/>
    <w:basedOn w:val="Standard"/>
    <w:next w:val="Standard"/>
    <w:pPr>
      <w:framePr w:wrap="notBeside" w:hAnchor="margin" w:x="5387" w:y="2496"/>
      <w:spacing w:before="240" w:after="240" w:line="600" w:lineRule="atLeast"/>
    </w:pPr>
    <w:rPr>
      <w:szCs w:val="20"/>
      <w:lang w:val="de-DE"/>
    </w:rPr>
  </w:style>
  <w:style w:type="paragraph" w:customStyle="1" w:styleId="Betreff">
    <w:name w:val="Betreff"/>
    <w:basedOn w:val="Standard"/>
    <w:next w:val="Standard"/>
    <w:pPr>
      <w:tabs>
        <w:tab w:val="left" w:pos="993"/>
      </w:tabs>
      <w:spacing w:before="240" w:after="0" w:line="0" w:lineRule="atLeast"/>
      <w:ind w:left="993" w:hanging="993"/>
    </w:pPr>
    <w:rPr>
      <w:szCs w:val="20"/>
      <w:lang w:val="de-DE"/>
    </w:rPr>
  </w:style>
  <w:style w:type="paragraph" w:customStyle="1" w:styleId="Gru">
    <w:name w:val="Gruß"/>
    <w:basedOn w:val="Standard"/>
    <w:pPr>
      <w:keepNext/>
      <w:keepLines/>
      <w:spacing w:before="240" w:after="480" w:line="0" w:lineRule="atLeast"/>
      <w:jc w:val="center"/>
    </w:pPr>
    <w:rPr>
      <w:szCs w:val="20"/>
      <w:lang w:val="de-DE"/>
    </w:rPr>
  </w:style>
  <w:style w:type="character" w:styleId="Hyperlink">
    <w:name w:val="Hyperlink"/>
    <w:basedOn w:val="Absatz-Standardschriftart"/>
    <w:uiPriority w:val="99"/>
    <w:rPr>
      <w:color w:val="0000FF"/>
      <w:u w:val="single"/>
    </w:rPr>
  </w:style>
  <w:style w:type="character" w:styleId="BesuchterLink">
    <w:name w:val="FollowedHyperlink"/>
    <w:basedOn w:val="Absatz-Standardschriftart"/>
    <w:rPr>
      <w:color w:val="800080"/>
      <w:u w:val="single"/>
    </w:rPr>
  </w:style>
  <w:style w:type="paragraph" w:styleId="Sprechblasentext">
    <w:name w:val="Balloon Text"/>
    <w:basedOn w:val="Standard"/>
    <w:link w:val="SprechblasentextZchn"/>
    <w:rsid w:val="00FB1D23"/>
    <w:pPr>
      <w:spacing w:before="0" w:after="0"/>
    </w:pPr>
    <w:rPr>
      <w:rFonts w:ascii="Tahoma" w:hAnsi="Tahoma" w:cs="Tahoma"/>
      <w:sz w:val="16"/>
      <w:szCs w:val="16"/>
    </w:rPr>
  </w:style>
  <w:style w:type="character" w:customStyle="1" w:styleId="SprechblasentextZchn">
    <w:name w:val="Sprechblasentext Zchn"/>
    <w:basedOn w:val="Absatz-Standardschriftart"/>
    <w:link w:val="Sprechblasentext"/>
    <w:rsid w:val="00FB1D23"/>
    <w:rPr>
      <w:rFonts w:ascii="Tahoma" w:hAnsi="Tahoma" w:cs="Tahoma"/>
      <w:sz w:val="16"/>
      <w:szCs w:val="16"/>
      <w:lang w:val="en-GB" w:eastAsia="de-DE"/>
    </w:rPr>
  </w:style>
  <w:style w:type="character" w:customStyle="1" w:styleId="FuzeileZchn">
    <w:name w:val="Fußzeile Zchn"/>
    <w:basedOn w:val="Absatz-Standardschriftart"/>
    <w:link w:val="Fuzeile"/>
    <w:uiPriority w:val="99"/>
    <w:rsid w:val="007711E4"/>
    <w:rPr>
      <w:rFonts w:ascii="Arial" w:hAnsi="Arial"/>
      <w:sz w:val="22"/>
      <w:szCs w:val="24"/>
      <w:lang w:val="en-GB" w:eastAsia="de-DE"/>
    </w:rPr>
  </w:style>
  <w:style w:type="character" w:customStyle="1" w:styleId="berschrift2Zchn">
    <w:name w:val="Überschrift 2 Zchn"/>
    <w:basedOn w:val="Absatz-Standardschriftart"/>
    <w:link w:val="berschrift2"/>
    <w:uiPriority w:val="9"/>
    <w:rsid w:val="00EC3D7E"/>
    <w:rPr>
      <w:rFonts w:ascii="Arial" w:hAnsi="Arial" w:cs="Arial"/>
      <w:b/>
      <w:bCs/>
      <w:iCs/>
      <w:sz w:val="24"/>
      <w:szCs w:val="28"/>
      <w:lang w:val="en-GB" w:eastAsia="de-DE"/>
    </w:rPr>
  </w:style>
  <w:style w:type="table" w:styleId="Tabellenraster">
    <w:name w:val="Table Grid"/>
    <w:basedOn w:val="NormaleTabelle"/>
    <w:uiPriority w:val="39"/>
    <w:rsid w:val="00EC3D7E"/>
    <w:rPr>
      <w:rFonts w:asciiTheme="minorHAnsi" w:eastAsiaTheme="minorHAnsi" w:hAnsiTheme="minorHAnsi" w:cstheme="minorBidi"/>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basedOn w:val="Absatz-Standardschriftart"/>
    <w:link w:val="Kopfzeile"/>
    <w:rsid w:val="00EC3D7E"/>
    <w:rPr>
      <w:rFonts w:ascii="Arial" w:hAnsi="Arial"/>
      <w:szCs w:val="24"/>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940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ffice@feif.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3.png"/><Relationship Id="rId7" Type="http://schemas.openxmlformats.org/officeDocument/2006/relationships/image" Target="media/image11.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10.png"/><Relationship Id="rId5" Type="http://schemas.openxmlformats.org/officeDocument/2006/relationships/image" Target="media/image5.png"/><Relationship Id="rId10" Type="http://schemas.openxmlformats.org/officeDocument/2006/relationships/image" Target="media/image14.png"/><Relationship Id="rId4" Type="http://schemas.openxmlformats.org/officeDocument/2006/relationships/image" Target="media/image4.png"/><Relationship Id="rId9" Type="http://schemas.openxmlformats.org/officeDocument/2006/relationships/image" Target="media/image1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san\Dropbox\FEIF\1_Administration\Templates\letter_Gundula_06_2023.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70E89-F1E1-4E8D-8360-4EDFC07A7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letter_Gundula_06_2023</Template>
  <TotalTime>0</TotalTime>
  <Pages>1</Pages>
  <Words>190</Words>
  <Characters>1204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place, date</vt:lpstr>
    </vt:vector>
  </TitlesOfParts>
  <Company>Susi</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FEIF</dc:title>
  <dc:creator>Autorin/Autor</dc:creator>
  <cp:lastModifiedBy>Autorin/Autor</cp:lastModifiedBy>
  <cp:revision>3</cp:revision>
  <cp:lastPrinted>2011-07-09T16:13:00Z</cp:lastPrinted>
  <dcterms:created xsi:type="dcterms:W3CDTF">2024-07-26T13:12:00Z</dcterms:created>
  <dcterms:modified xsi:type="dcterms:W3CDTF">2024-07-26T13:12:00Z</dcterms:modified>
</cp:coreProperties>
</file>